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11" w:rsidRPr="007A6C96" w:rsidRDefault="007A6C96">
      <w:pPr>
        <w:rPr>
          <w:sz w:val="20"/>
          <w:szCs w:val="20"/>
          <w:lang w:val="en-GB"/>
        </w:rPr>
      </w:pPr>
      <w:bookmarkStart w:id="0" w:name="_GoBack"/>
      <w:bookmarkEnd w:id="0"/>
      <w:r w:rsidRPr="007A6C96">
        <w:rPr>
          <w:sz w:val="20"/>
          <w:szCs w:val="20"/>
          <w:lang w:val="en-GB"/>
        </w:rPr>
        <w:t>Registration number (to be completed by</w:t>
      </w:r>
      <w:r w:rsidR="003B358E">
        <w:rPr>
          <w:sz w:val="20"/>
          <w:szCs w:val="20"/>
          <w:lang w:val="en-GB"/>
        </w:rPr>
        <w:t xml:space="preserve"> the organizers</w:t>
      </w:r>
      <w:r w:rsidR="00DD2AB0">
        <w:rPr>
          <w:sz w:val="20"/>
          <w:szCs w:val="20"/>
          <w:lang w:val="en-GB"/>
        </w:rPr>
        <w:t>)</w:t>
      </w:r>
    </w:p>
    <w:p w:rsidR="007A6C96" w:rsidRPr="00812DC9" w:rsidRDefault="007A6C96">
      <w:pPr>
        <w:rPr>
          <w:sz w:val="16"/>
          <w:szCs w:val="16"/>
          <w:lang w:val="en-GB"/>
        </w:rPr>
      </w:pPr>
    </w:p>
    <w:p w:rsidR="00BB5433" w:rsidRPr="00A4491F" w:rsidRDefault="00BB5433" w:rsidP="004A52B6">
      <w:pPr>
        <w:pStyle w:val="AbsTitle"/>
        <w:spacing w:after="120"/>
      </w:pPr>
      <w:r>
        <w:rPr>
          <w:sz w:val="26"/>
        </w:rPr>
        <w:fldChar w:fldCharType="begin"/>
      </w:r>
      <w:r>
        <w:rPr>
          <w:sz w:val="26"/>
        </w:rPr>
        <w:instrText xml:space="preserve"> MACROBUTTON  AcceptAllChangesInDoc </w:instrText>
      </w:r>
      <w:r>
        <w:rPr>
          <w:sz w:val="26"/>
        </w:rPr>
        <w:fldChar w:fldCharType="end"/>
      </w:r>
      <w:r w:rsidRPr="00A4491F">
        <w:fldChar w:fldCharType="begin"/>
      </w:r>
      <w:r w:rsidRPr="00A4491F">
        <w:instrText xml:space="preserve"> MACROBUTTON Nomacro </w:instrText>
      </w:r>
      <w:r w:rsidR="00A4491F" w:rsidRPr="00A4491F">
        <w:instrText>Abstract's Title (</w:instrText>
      </w:r>
      <w:r w:rsidR="0040299B">
        <w:instrText>use Helvetica (Arial) 10</w:instrText>
      </w:r>
      <w:r w:rsidR="00A4491F" w:rsidRPr="00A4491F">
        <w:instrText xml:space="preserve"> centered</w:instrText>
      </w:r>
      <w:r w:rsidR="005F5F25">
        <w:instrText>)</w:instrText>
      </w:r>
      <w:r w:rsidRPr="00A4491F">
        <w:instrText xml:space="preserve"> </w:instrText>
      </w:r>
      <w:r w:rsidRPr="00A4491F">
        <w:fldChar w:fldCharType="end"/>
      </w:r>
    </w:p>
    <w:p w:rsidR="00BB5433" w:rsidRPr="00BB5433" w:rsidRDefault="00BB5433" w:rsidP="00A77D97">
      <w:pPr>
        <w:pStyle w:val="AbsAuthor"/>
      </w:pPr>
      <w:r w:rsidRPr="00BB5433">
        <w:fldChar w:fldCharType="begin"/>
      </w:r>
      <w:r w:rsidRPr="00BB5433">
        <w:instrText xml:space="preserve"> MACROBUTTON Nomacro </w:instrText>
      </w:r>
      <w:r w:rsidR="00A4491F" w:rsidRPr="00A4491F">
        <w:instrText>First Author</w:instrText>
      </w:r>
      <w:r w:rsidR="00A4491F" w:rsidRPr="00A4491F">
        <w:rPr>
          <w:vertAlign w:val="superscript"/>
        </w:rPr>
        <w:instrText>1, a,</w:instrText>
      </w:r>
      <w:r w:rsidR="00A4491F" w:rsidRPr="00A4491F">
        <w:instrText xml:space="preserve"> Second Author</w:instrText>
      </w:r>
      <w:r w:rsidR="00A4491F" w:rsidRPr="00A4491F">
        <w:rPr>
          <w:vertAlign w:val="superscript"/>
        </w:rPr>
        <w:instrText>2,b</w:instrText>
      </w:r>
      <w:r w:rsidR="00A4491F" w:rsidRPr="00A4491F">
        <w:instrText xml:space="preserve"> and Others</w:instrText>
      </w:r>
      <w:r w:rsidR="00A4491F" w:rsidRPr="00A4491F">
        <w:rPr>
          <w:vertAlign w:val="superscript"/>
        </w:rPr>
        <w:instrText>3,c</w:instrText>
      </w:r>
      <w:r w:rsidRPr="00BB5433">
        <w:instrText xml:space="preserve"> </w:instrText>
      </w:r>
      <w:r w:rsidR="005F5F25">
        <w:instrText xml:space="preserve">(Times new Roman </w:instrText>
      </w:r>
      <w:r w:rsidR="00C06753">
        <w:instrText>9pt</w:instrText>
      </w:r>
      <w:r w:rsidR="005F5F25">
        <w:instrText>)</w:instrText>
      </w:r>
      <w:r w:rsidRPr="00BB5433">
        <w:fldChar w:fldCharType="end"/>
      </w:r>
    </w:p>
    <w:p w:rsidR="00BB5433" w:rsidRDefault="00BB5433" w:rsidP="00A77D97">
      <w:pPr>
        <w:pStyle w:val="Absaffiliation"/>
      </w:pPr>
      <w:r w:rsidRPr="00BB5433">
        <w:fldChar w:fldCharType="begin"/>
      </w:r>
      <w:r w:rsidRPr="00BB5433">
        <w:instrText xml:space="preserve"> MACROBUTTON Nomacro </w:instrText>
      </w:r>
      <w:r w:rsidR="00C06753" w:rsidRPr="00C06753">
        <w:rPr>
          <w:vertAlign w:val="superscript"/>
        </w:rPr>
        <w:instrText>1</w:instrText>
      </w:r>
      <w:r w:rsidR="00C06753" w:rsidRPr="00C06753">
        <w:instrText>Full address of first author, including country</w:instrText>
      </w:r>
      <w:r w:rsidR="005F5F25">
        <w:instrText>(8pt italic)</w:instrText>
      </w:r>
      <w:r w:rsidRPr="00BB5433">
        <w:instrText xml:space="preserve"> </w:instrText>
      </w:r>
      <w:r w:rsidRPr="00BB5433">
        <w:fldChar w:fldCharType="end"/>
      </w:r>
    </w:p>
    <w:p w:rsidR="005F5F25" w:rsidRPr="00BB5433" w:rsidRDefault="005F5F25" w:rsidP="00A77D97">
      <w:pPr>
        <w:pStyle w:val="Absaffiliation"/>
      </w:pPr>
      <w:r w:rsidRPr="00BB5433">
        <w:fldChar w:fldCharType="begin"/>
      </w:r>
      <w:r w:rsidRPr="00BB5433">
        <w:instrText xml:space="preserve"> MACROBUTTON Nomacro </w:instrText>
      </w:r>
      <w:r>
        <w:rPr>
          <w:vertAlign w:val="superscript"/>
        </w:rPr>
        <w:instrText>2</w:instrText>
      </w:r>
      <w:r w:rsidRPr="00C06753">
        <w:instrText>Full address of first author, including country</w:instrText>
      </w:r>
      <w:r>
        <w:instrText>(8pt italic)</w:instrText>
      </w:r>
      <w:r w:rsidRPr="00BB5433">
        <w:instrText xml:space="preserve"> </w:instrText>
      </w:r>
      <w:r w:rsidRPr="00BB5433">
        <w:fldChar w:fldCharType="end"/>
      </w:r>
    </w:p>
    <w:p w:rsidR="00BB5433" w:rsidRPr="00BB5433" w:rsidRDefault="00BB5433" w:rsidP="00A77D97">
      <w:pPr>
        <w:pStyle w:val="Absaffiliation"/>
      </w:pPr>
      <w:r w:rsidRPr="00BB5433">
        <w:fldChar w:fldCharType="begin"/>
      </w:r>
      <w:r w:rsidRPr="00BB5433">
        <w:instrText xml:space="preserve"> MACROBUTTON Nomacro </w:instrText>
      </w:r>
      <w:r w:rsidR="005F5F25" w:rsidRPr="005F5F25">
        <w:rPr>
          <w:vertAlign w:val="superscript"/>
        </w:rPr>
        <w:instrText>a</w:instrText>
      </w:r>
      <w:r w:rsidR="005F5F25" w:rsidRPr="005F5F25">
        <w:instrText xml:space="preserve">email, </w:instrText>
      </w:r>
      <w:r w:rsidR="005F5F25" w:rsidRPr="005F5F25">
        <w:rPr>
          <w:vertAlign w:val="superscript"/>
        </w:rPr>
        <w:instrText>b</w:instrText>
      </w:r>
      <w:r w:rsidR="005F5F25" w:rsidRPr="005F5F25">
        <w:instrText xml:space="preserve">email, </w:instrText>
      </w:r>
      <w:r w:rsidR="005F5F25" w:rsidRPr="005F5F25">
        <w:rPr>
          <w:vertAlign w:val="superscript"/>
        </w:rPr>
        <w:instrText>c</w:instrText>
      </w:r>
      <w:r w:rsidR="005F5F25" w:rsidRPr="005F5F25">
        <w:instrText>email (corresponding author)</w:instrText>
      </w:r>
      <w:r w:rsidRPr="00BB5433">
        <w:instrText xml:space="preserve"> </w:instrText>
      </w:r>
      <w:r w:rsidR="005F5F25">
        <w:instrText>(8pt italic)</w:instrText>
      </w:r>
      <w:r w:rsidRPr="00BB5433">
        <w:fldChar w:fldCharType="end"/>
      </w:r>
    </w:p>
    <w:p w:rsidR="00BB5433" w:rsidRDefault="00BB5433" w:rsidP="00BB5433">
      <w:pPr>
        <w:jc w:val="center"/>
        <w:rPr>
          <w:sz w:val="16"/>
          <w:szCs w:val="16"/>
          <w:lang w:val="en-GB"/>
        </w:rPr>
      </w:pPr>
    </w:p>
    <w:p w:rsidR="00E54CDD" w:rsidRPr="00500CFC" w:rsidRDefault="00500CFC" w:rsidP="001D35DE">
      <w:pPr>
        <w:rPr>
          <w:b/>
          <w:sz w:val="20"/>
          <w:szCs w:val="20"/>
          <w:lang w:val="en-GB"/>
        </w:rPr>
      </w:pPr>
      <w:r w:rsidRPr="00500CFC">
        <w:rPr>
          <w:b/>
          <w:sz w:val="20"/>
          <w:szCs w:val="20"/>
          <w:lang w:val="en-GB"/>
        </w:rPr>
        <w:t>Abstract</w:t>
      </w:r>
    </w:p>
    <w:p w:rsidR="00A77D97" w:rsidRDefault="00A77D97" w:rsidP="00A77D97">
      <w:pPr>
        <w:pStyle w:val="AbsBody"/>
      </w:pPr>
      <w:r>
        <w:fldChar w:fldCharType="begin"/>
      </w:r>
      <w:r>
        <w:instrText xml:space="preserve"> MACROBUTTON nomacro "</w:instrText>
      </w:r>
      <w:r w:rsidRPr="000A288A">
        <w:instrText>Abstract text (Times New Roman, 9 pt., single spaced</w:instrText>
      </w:r>
      <w:r>
        <w:instrText xml:space="preserve"> (Style "Abs_body" </w:instrText>
      </w:r>
      <w:r>
        <w:fldChar w:fldCharType="end"/>
      </w:r>
      <w:r w:rsidR="005F5F25" w:rsidRPr="005F5F25">
        <w:t>This template explains and demonstrates how to prepare your camera-ready</w:t>
      </w:r>
      <w:r w:rsidR="00255932">
        <w:t xml:space="preserve"> </w:t>
      </w:r>
      <w:r w:rsidR="005F5F25" w:rsidRPr="005F5F25">
        <w:t>to A</w:t>
      </w:r>
      <w:r w:rsidR="005F5F25">
        <w:t>5</w:t>
      </w:r>
      <w:r w:rsidR="005F5F25" w:rsidRPr="005F5F25">
        <w:t xml:space="preserve"> format (</w:t>
      </w:r>
      <w:r>
        <w:t>14.</w:t>
      </w:r>
      <w:r w:rsidR="00255932">
        <w:t>8</w:t>
      </w:r>
      <w:r w:rsidR="005F5F25" w:rsidRPr="005F5F25">
        <w:t xml:space="preserve"> </w:t>
      </w:r>
      <w:r w:rsidR="005F5F25">
        <w:sym w:font="Symbol" w:char="F0B4"/>
      </w:r>
      <w:r w:rsidR="005F5F25" w:rsidRPr="005F5F25">
        <w:t xml:space="preserve"> </w:t>
      </w:r>
      <w:r w:rsidR="00255932">
        <w:t>21</w:t>
      </w:r>
      <w:r w:rsidR="005F5F25" w:rsidRPr="005F5F25">
        <w:t xml:space="preserve"> cm or </w:t>
      </w:r>
      <w:r w:rsidR="00255932">
        <w:t>5</w:t>
      </w:r>
      <w:r>
        <w:t>.</w:t>
      </w:r>
      <w:r w:rsidR="005F5F25" w:rsidRPr="005F5F25">
        <w:t xml:space="preserve">8 </w:t>
      </w:r>
      <w:r w:rsidR="005F5F25">
        <w:sym w:font="Symbol" w:char="F0B4"/>
      </w:r>
      <w:r w:rsidR="005F5F25" w:rsidRPr="005F5F25">
        <w:t xml:space="preserve"> </w:t>
      </w:r>
      <w:r w:rsidR="00255932">
        <w:t>8</w:t>
      </w:r>
      <w:r w:rsidR="005F5F25" w:rsidRPr="005F5F25">
        <w:t xml:space="preserve"> inches); with the margins: bottom 1.5 cm (0.59 in) and top 2 cm (0.</w:t>
      </w:r>
      <w:r w:rsidR="00255932">
        <w:t>79</w:t>
      </w:r>
      <w:r w:rsidR="005F5F25" w:rsidRPr="005F5F25">
        <w:t xml:space="preserve"> in), right/left margins must be 2 cm (0.</w:t>
      </w:r>
      <w:r w:rsidR="00255932">
        <w:t>79</w:t>
      </w:r>
      <w:r w:rsidR="005F5F25" w:rsidRPr="005F5F25">
        <w:t xml:space="preserve"> in).</w:t>
      </w:r>
      <w:r w:rsidR="00255932">
        <w:t xml:space="preserve"> </w:t>
      </w:r>
    </w:p>
    <w:p w:rsidR="007A6C96" w:rsidRPr="000A288A" w:rsidRDefault="00FE0563" w:rsidP="00500CFC">
      <w:pPr>
        <w:pStyle w:val="AbsBody"/>
      </w:pPr>
      <w:r w:rsidRPr="000A288A">
        <w:t xml:space="preserve">Abstracts </w:t>
      </w:r>
      <w:r w:rsidR="001D35DE" w:rsidRPr="000A288A">
        <w:t xml:space="preserve">including references and pictures </w:t>
      </w:r>
      <w:r w:rsidRPr="000A288A">
        <w:t>are restricted to one page</w:t>
      </w:r>
      <w:r w:rsidR="00447EE8" w:rsidRPr="000A288A">
        <w:t xml:space="preserve"> A</w:t>
      </w:r>
      <w:r w:rsidR="00D670CB" w:rsidRPr="000A288A">
        <w:t>5</w:t>
      </w:r>
      <w:r w:rsidR="00447EE8" w:rsidRPr="000A288A">
        <w:t xml:space="preserve">. </w:t>
      </w:r>
    </w:p>
    <w:p w:rsidR="004A6892" w:rsidRPr="000A288A" w:rsidRDefault="004A6892" w:rsidP="00500CFC">
      <w:pPr>
        <w:pStyle w:val="AbsBody"/>
      </w:pPr>
      <w:r w:rsidRPr="000A288A">
        <w:t>References should be cited in the text in square brackets, and the reference should be added after the text using the format below [1].</w:t>
      </w:r>
    </w:p>
    <w:p w:rsidR="0027668F" w:rsidRDefault="0027668F" w:rsidP="00500CFC">
      <w:pPr>
        <w:pStyle w:val="AbsBody"/>
      </w:pPr>
      <w:r w:rsidRPr="000A288A">
        <w:t>Figures or tables should be cited in the text (Fig. 1). (</w:t>
      </w:r>
      <w:proofErr w:type="gramStart"/>
      <w:r w:rsidRPr="000A288A">
        <w:t>captions</w:t>
      </w:r>
      <w:proofErr w:type="gramEnd"/>
      <w:r w:rsidRPr="000A288A">
        <w:t xml:space="preserve"> in Times new Roman, </w:t>
      </w:r>
      <w:r w:rsidR="00812DC9" w:rsidRPr="000A288A">
        <w:t>8</w:t>
      </w:r>
      <w:r w:rsidRPr="000A288A">
        <w:t xml:space="preserve"> pt., single spaced, </w:t>
      </w:r>
      <w:r w:rsidR="00BF69E6" w:rsidRPr="000A288A">
        <w:t>justified</w:t>
      </w:r>
      <w:r w:rsidRPr="000A288A">
        <w:t>)</w:t>
      </w:r>
      <w:r w:rsidR="00255932">
        <w:t>.</w:t>
      </w:r>
    </w:p>
    <w:p w:rsidR="00A77D97" w:rsidRPr="000A288A" w:rsidRDefault="00A77D97" w:rsidP="00500CFC">
      <w:pPr>
        <w:pStyle w:val="AbsBody"/>
      </w:pPr>
    </w:p>
    <w:p w:rsidR="0027668F" w:rsidRPr="00810BF6" w:rsidRDefault="00A77D97" w:rsidP="00A77D97">
      <w:pPr>
        <w:jc w:val="center"/>
        <w:rPr>
          <w:sz w:val="16"/>
          <w:szCs w:val="16"/>
          <w:lang w:val="en-GB"/>
        </w:rPr>
      </w:pPr>
      <w:r w:rsidRPr="00691397">
        <w:rPr>
          <w:noProof/>
          <w:u w:val="single"/>
          <w:lang w:val="pt-PT" w:eastAsia="pt-PT"/>
        </w:rPr>
        <w:drawing>
          <wp:inline distT="0" distB="0" distL="0" distR="0">
            <wp:extent cx="1384300" cy="93450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U(IV)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249" cy="93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9A8" w:rsidRDefault="00CF69A8" w:rsidP="00CF69A8">
      <w:pPr>
        <w:keepNext/>
        <w:jc w:val="center"/>
      </w:pPr>
    </w:p>
    <w:p w:rsidR="001D35DE" w:rsidRPr="00812DC9" w:rsidRDefault="00CF69A8" w:rsidP="00CF69A8">
      <w:pPr>
        <w:pStyle w:val="Caption"/>
        <w:jc w:val="center"/>
        <w:rPr>
          <w:b w:val="0"/>
          <w:sz w:val="16"/>
          <w:szCs w:val="16"/>
          <w:lang w:val="en-US"/>
        </w:rPr>
      </w:pPr>
      <w:r w:rsidRPr="00812DC9">
        <w:rPr>
          <w:sz w:val="16"/>
          <w:szCs w:val="16"/>
          <w:lang w:val="en-US"/>
        </w:rPr>
        <w:t xml:space="preserve">Figure </w:t>
      </w:r>
      <w:r w:rsidRPr="00812DC9">
        <w:rPr>
          <w:sz w:val="16"/>
          <w:szCs w:val="16"/>
        </w:rPr>
        <w:fldChar w:fldCharType="begin"/>
      </w:r>
      <w:r w:rsidRPr="00812DC9">
        <w:rPr>
          <w:sz w:val="16"/>
          <w:szCs w:val="16"/>
          <w:lang w:val="en-US"/>
        </w:rPr>
        <w:instrText xml:space="preserve"> SEQ Figure \* ARABIC </w:instrText>
      </w:r>
      <w:r w:rsidRPr="00812DC9">
        <w:rPr>
          <w:sz w:val="16"/>
          <w:szCs w:val="16"/>
        </w:rPr>
        <w:fldChar w:fldCharType="separate"/>
      </w:r>
      <w:r w:rsidR="000A288A">
        <w:rPr>
          <w:noProof/>
          <w:sz w:val="16"/>
          <w:szCs w:val="16"/>
          <w:lang w:val="en-US"/>
        </w:rPr>
        <w:t>1</w:t>
      </w:r>
      <w:r w:rsidRPr="00812DC9">
        <w:rPr>
          <w:sz w:val="16"/>
          <w:szCs w:val="16"/>
        </w:rPr>
        <w:fldChar w:fldCharType="end"/>
      </w:r>
      <w:r w:rsidRPr="00812DC9">
        <w:rPr>
          <w:sz w:val="16"/>
          <w:szCs w:val="16"/>
          <w:lang w:val="en-US"/>
        </w:rPr>
        <w:t xml:space="preserve">: </w:t>
      </w:r>
      <w:r w:rsidR="00A77D97">
        <w:rPr>
          <w:b w:val="0"/>
          <w:sz w:val="16"/>
          <w:szCs w:val="16"/>
          <w:lang w:val="en-US"/>
        </w:rPr>
        <w:t>Figure legend.</w:t>
      </w:r>
    </w:p>
    <w:p w:rsidR="00E54CDD" w:rsidRPr="00812DC9" w:rsidRDefault="00E54CDD" w:rsidP="00A77D97">
      <w:pPr>
        <w:pStyle w:val="AbsBody"/>
      </w:pPr>
    </w:p>
    <w:p w:rsidR="00E54CDD" w:rsidRPr="00812DC9" w:rsidRDefault="00E54CDD" w:rsidP="00A77D97">
      <w:pPr>
        <w:pStyle w:val="AbsBody"/>
      </w:pPr>
    </w:p>
    <w:p w:rsidR="00CF69A8" w:rsidRPr="00812DC9" w:rsidRDefault="00CF69A8" w:rsidP="00CF69A8">
      <w:pPr>
        <w:rPr>
          <w:b/>
          <w:sz w:val="20"/>
          <w:szCs w:val="20"/>
          <w:lang w:val="en-US"/>
        </w:rPr>
      </w:pPr>
      <w:r w:rsidRPr="00812DC9">
        <w:rPr>
          <w:b/>
          <w:sz w:val="20"/>
          <w:szCs w:val="20"/>
          <w:lang w:val="en-US"/>
        </w:rPr>
        <w:t>References:</w:t>
      </w:r>
    </w:p>
    <w:p w:rsidR="00393E87" w:rsidRPr="00812DC9" w:rsidRDefault="00393E87" w:rsidP="00CF69A8">
      <w:pPr>
        <w:rPr>
          <w:sz w:val="16"/>
          <w:szCs w:val="16"/>
          <w:lang w:val="en-US"/>
        </w:rPr>
      </w:pPr>
    </w:p>
    <w:p w:rsidR="00CF69A8" w:rsidRDefault="0040299B" w:rsidP="0040299B">
      <w:pPr>
        <w:pStyle w:val="AbsRef"/>
      </w:pPr>
      <w:r w:rsidRPr="0040299B">
        <w:t xml:space="preserve">J. van der Geer, J.A.J. </w:t>
      </w:r>
      <w:proofErr w:type="spellStart"/>
      <w:r w:rsidRPr="0040299B">
        <w:t>Hanraads</w:t>
      </w:r>
      <w:proofErr w:type="spellEnd"/>
      <w:r w:rsidRPr="0040299B">
        <w:t xml:space="preserve">, R.A. Lupton, The art of writing a scientific article, </w:t>
      </w:r>
      <w:r w:rsidRPr="0040299B">
        <w:rPr>
          <w:i/>
        </w:rPr>
        <w:t xml:space="preserve">J. Sci. </w:t>
      </w:r>
      <w:proofErr w:type="spellStart"/>
      <w:r w:rsidRPr="0040299B">
        <w:rPr>
          <w:i/>
        </w:rPr>
        <w:t>Commun</w:t>
      </w:r>
      <w:proofErr w:type="spellEnd"/>
      <w:r w:rsidRPr="0040299B">
        <w:rPr>
          <w:i/>
        </w:rPr>
        <w:t xml:space="preserve">. </w:t>
      </w:r>
      <w:r w:rsidRPr="0040299B">
        <w:t xml:space="preserve">163 (2000) 51-59. </w:t>
      </w:r>
      <w:r w:rsidR="00BF69E6" w:rsidRPr="00915DDC">
        <w:t xml:space="preserve">(Times New Roman, </w:t>
      </w:r>
      <w:r w:rsidR="00A74D6B" w:rsidRPr="00915DDC">
        <w:t>8</w:t>
      </w:r>
      <w:r w:rsidR="004A6892" w:rsidRPr="00915DDC">
        <w:t xml:space="preserve"> pt., single spaced)</w:t>
      </w:r>
      <w:r w:rsidR="00915DDC">
        <w:t>.</w:t>
      </w:r>
      <w:r w:rsidR="00CA406D">
        <w:t xml:space="preserve"> </w:t>
      </w:r>
      <w:r w:rsidR="00A77D97">
        <w:t>(</w:t>
      </w:r>
      <w:r w:rsidR="00CA406D">
        <w:t xml:space="preserve">Using Style </w:t>
      </w:r>
      <w:proofErr w:type="spellStart"/>
      <w:r w:rsidR="00CA406D">
        <w:t>Abs_Ref</w:t>
      </w:r>
      <w:proofErr w:type="spellEnd"/>
      <w:r w:rsidR="00A77D97">
        <w:t>)</w:t>
      </w:r>
      <w:r w:rsidR="00CA406D">
        <w:t>.</w:t>
      </w:r>
    </w:p>
    <w:sectPr w:rsidR="00CF69A8" w:rsidSect="00255932">
      <w:pgSz w:w="8391" w:h="11907" w:code="11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6A92"/>
    <w:multiLevelType w:val="hybridMultilevel"/>
    <w:tmpl w:val="34C26ABC"/>
    <w:lvl w:ilvl="0" w:tplc="D1EE22E0">
      <w:start w:val="1"/>
      <w:numFmt w:val="decimal"/>
      <w:pStyle w:val="AbsRef"/>
      <w:lvlText w:val="[%1] 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152B0"/>
    <w:multiLevelType w:val="hybridMultilevel"/>
    <w:tmpl w:val="DE5ABE5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D13DD"/>
    <w:multiLevelType w:val="hybridMultilevel"/>
    <w:tmpl w:val="4F16514C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8A"/>
    <w:rsid w:val="00015854"/>
    <w:rsid w:val="000A288A"/>
    <w:rsid w:val="00126A11"/>
    <w:rsid w:val="001D35DE"/>
    <w:rsid w:val="001F0F0F"/>
    <w:rsid w:val="00210164"/>
    <w:rsid w:val="00255932"/>
    <w:rsid w:val="0027668F"/>
    <w:rsid w:val="00393E87"/>
    <w:rsid w:val="003B358E"/>
    <w:rsid w:val="003F2D69"/>
    <w:rsid w:val="0040299B"/>
    <w:rsid w:val="00407F82"/>
    <w:rsid w:val="00447EE8"/>
    <w:rsid w:val="004A52B6"/>
    <w:rsid w:val="004A6892"/>
    <w:rsid w:val="00500CFC"/>
    <w:rsid w:val="0057570D"/>
    <w:rsid w:val="005F5F25"/>
    <w:rsid w:val="00652429"/>
    <w:rsid w:val="0076628D"/>
    <w:rsid w:val="007A6C96"/>
    <w:rsid w:val="007C6E0B"/>
    <w:rsid w:val="00810BF6"/>
    <w:rsid w:val="00812DC9"/>
    <w:rsid w:val="00873645"/>
    <w:rsid w:val="00915DDC"/>
    <w:rsid w:val="00A4491F"/>
    <w:rsid w:val="00A74D6B"/>
    <w:rsid w:val="00A77D97"/>
    <w:rsid w:val="00A77EF0"/>
    <w:rsid w:val="00B64DD3"/>
    <w:rsid w:val="00B95395"/>
    <w:rsid w:val="00BB5433"/>
    <w:rsid w:val="00BF69E6"/>
    <w:rsid w:val="00C0359C"/>
    <w:rsid w:val="00C06753"/>
    <w:rsid w:val="00C16D32"/>
    <w:rsid w:val="00C41D8A"/>
    <w:rsid w:val="00CA406D"/>
    <w:rsid w:val="00CF69A8"/>
    <w:rsid w:val="00D670CB"/>
    <w:rsid w:val="00DD2AB0"/>
    <w:rsid w:val="00E26DAC"/>
    <w:rsid w:val="00E54CDD"/>
    <w:rsid w:val="00F13773"/>
    <w:rsid w:val="00FE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433"/>
    <w:rPr>
      <w:sz w:val="24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CF69A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C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54CDD"/>
    <w:rPr>
      <w:rFonts w:ascii="Tahoma" w:hAnsi="Tahoma" w:cs="Tahoma"/>
      <w:sz w:val="16"/>
      <w:szCs w:val="16"/>
    </w:rPr>
  </w:style>
  <w:style w:type="paragraph" w:customStyle="1" w:styleId="AbsTitle">
    <w:name w:val="Abs_Title"/>
    <w:autoRedefine/>
    <w:qFormat/>
    <w:rsid w:val="0040299B"/>
    <w:pPr>
      <w:jc w:val="center"/>
    </w:pPr>
    <w:rPr>
      <w:rFonts w:ascii="Arial" w:hAnsi="Arial"/>
      <w:b/>
      <w:lang w:val="en-GB" w:eastAsia="de-DE"/>
    </w:rPr>
  </w:style>
  <w:style w:type="paragraph" w:customStyle="1" w:styleId="AbsAuthor">
    <w:name w:val="Abs_Author"/>
    <w:basedOn w:val="Normal"/>
    <w:qFormat/>
    <w:rsid w:val="00500CFC"/>
    <w:pPr>
      <w:jc w:val="center"/>
    </w:pPr>
    <w:rPr>
      <w:sz w:val="18"/>
      <w:szCs w:val="18"/>
      <w:lang w:val="en-GB"/>
    </w:rPr>
  </w:style>
  <w:style w:type="paragraph" w:customStyle="1" w:styleId="Absaffiliation">
    <w:name w:val="Abs_affiliation"/>
    <w:qFormat/>
    <w:rsid w:val="00500CFC"/>
    <w:pPr>
      <w:jc w:val="center"/>
    </w:pPr>
    <w:rPr>
      <w:i/>
      <w:sz w:val="16"/>
      <w:szCs w:val="16"/>
      <w:lang w:val="en-GB" w:eastAsia="de-DE"/>
    </w:rPr>
  </w:style>
  <w:style w:type="paragraph" w:customStyle="1" w:styleId="AbsBody">
    <w:name w:val="Abs_Body"/>
    <w:qFormat/>
    <w:rsid w:val="00500CFC"/>
    <w:pPr>
      <w:jc w:val="both"/>
    </w:pPr>
    <w:rPr>
      <w:sz w:val="18"/>
      <w:szCs w:val="18"/>
      <w:lang w:val="en-GB" w:eastAsia="de-DE"/>
    </w:rPr>
  </w:style>
  <w:style w:type="paragraph" w:customStyle="1" w:styleId="AbsRef">
    <w:name w:val="Abs_Ref"/>
    <w:qFormat/>
    <w:rsid w:val="00915DDC"/>
    <w:pPr>
      <w:numPr>
        <w:numId w:val="2"/>
      </w:numPr>
      <w:ind w:left="284" w:hanging="284"/>
      <w:jc w:val="both"/>
    </w:pPr>
    <w:rPr>
      <w:sz w:val="16"/>
      <w:szCs w:val="16"/>
      <w:lang w:val="en-US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433"/>
    <w:rPr>
      <w:sz w:val="24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CF69A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C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54CDD"/>
    <w:rPr>
      <w:rFonts w:ascii="Tahoma" w:hAnsi="Tahoma" w:cs="Tahoma"/>
      <w:sz w:val="16"/>
      <w:szCs w:val="16"/>
    </w:rPr>
  </w:style>
  <w:style w:type="paragraph" w:customStyle="1" w:styleId="AbsTitle">
    <w:name w:val="Abs_Title"/>
    <w:autoRedefine/>
    <w:qFormat/>
    <w:rsid w:val="0040299B"/>
    <w:pPr>
      <w:jc w:val="center"/>
    </w:pPr>
    <w:rPr>
      <w:rFonts w:ascii="Arial" w:hAnsi="Arial"/>
      <w:b/>
      <w:lang w:val="en-GB" w:eastAsia="de-DE"/>
    </w:rPr>
  </w:style>
  <w:style w:type="paragraph" w:customStyle="1" w:styleId="AbsAuthor">
    <w:name w:val="Abs_Author"/>
    <w:basedOn w:val="Normal"/>
    <w:qFormat/>
    <w:rsid w:val="00500CFC"/>
    <w:pPr>
      <w:jc w:val="center"/>
    </w:pPr>
    <w:rPr>
      <w:sz w:val="18"/>
      <w:szCs w:val="18"/>
      <w:lang w:val="en-GB"/>
    </w:rPr>
  </w:style>
  <w:style w:type="paragraph" w:customStyle="1" w:styleId="Absaffiliation">
    <w:name w:val="Abs_affiliation"/>
    <w:qFormat/>
    <w:rsid w:val="00500CFC"/>
    <w:pPr>
      <w:jc w:val="center"/>
    </w:pPr>
    <w:rPr>
      <w:i/>
      <w:sz w:val="16"/>
      <w:szCs w:val="16"/>
      <w:lang w:val="en-GB" w:eastAsia="de-DE"/>
    </w:rPr>
  </w:style>
  <w:style w:type="paragraph" w:customStyle="1" w:styleId="AbsBody">
    <w:name w:val="Abs_Body"/>
    <w:qFormat/>
    <w:rsid w:val="00500CFC"/>
    <w:pPr>
      <w:jc w:val="both"/>
    </w:pPr>
    <w:rPr>
      <w:sz w:val="18"/>
      <w:szCs w:val="18"/>
      <w:lang w:val="en-GB" w:eastAsia="de-DE"/>
    </w:rPr>
  </w:style>
  <w:style w:type="paragraph" w:customStyle="1" w:styleId="AbsRef">
    <w:name w:val="Abs_Ref"/>
    <w:qFormat/>
    <w:rsid w:val="00915DDC"/>
    <w:pPr>
      <w:numPr>
        <w:numId w:val="2"/>
      </w:numPr>
      <w:ind w:left="284" w:hanging="284"/>
      <w:jc w:val="both"/>
    </w:pPr>
    <w:rPr>
      <w:sz w:val="16"/>
      <w:szCs w:val="16"/>
      <w:lang w:val="en-US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07827-5283-4B7E-A675-9ABBE5D1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ECT2016_template.dotx</Template>
  <TotalTime>0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Registration number (to be completed by the organizers if not available</vt:lpstr>
      <vt:lpstr>Registration number (to be completed by the organizers if not available</vt:lpstr>
    </vt:vector>
  </TitlesOfParts>
  <Company>MPI CPfS</Company>
  <LinksUpToDate>false</LinksUpToDate>
  <CharactersWithSpaces>1438</CharactersWithSpaces>
  <SharedDoc>false</SharedDoc>
  <HLinks>
    <vt:vector size="6" baseType="variant">
      <vt:variant>
        <vt:i4>4980853</vt:i4>
      </vt:variant>
      <vt:variant>
        <vt:i4>3058</vt:i4>
      </vt:variant>
      <vt:variant>
        <vt:i4>1025</vt:i4>
      </vt:variant>
      <vt:variant>
        <vt:i4>1</vt:i4>
      </vt:variant>
      <vt:variant>
        <vt:lpwstr>cid:F1792F8739EA5B01AAF67563EF1B158E844B3937@cpfs.mpg.de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number (to be completed by the organizers if not available</dc:title>
  <dc:creator>Loliveira</dc:creator>
  <cp:lastModifiedBy>Luisa Oliveira</cp:lastModifiedBy>
  <cp:revision>2</cp:revision>
  <cp:lastPrinted>2014-11-27T07:40:00Z</cp:lastPrinted>
  <dcterms:created xsi:type="dcterms:W3CDTF">2016-02-19T11:22:00Z</dcterms:created>
  <dcterms:modified xsi:type="dcterms:W3CDTF">2016-02-19T11:22:00Z</dcterms:modified>
</cp:coreProperties>
</file>